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BBD71" w14:textId="31177367" w:rsidR="00717868" w:rsidRDefault="00B0729B" w:rsidP="00D61954">
      <w:pPr>
        <w:pStyle w:val="Heading1"/>
      </w:pPr>
      <w:r>
        <w:t>E</w:t>
      </w:r>
      <w:r w:rsidR="00C21A0F">
        <w:t>thicsRM</w:t>
      </w:r>
      <w:r>
        <w:t xml:space="preserve"> </w:t>
      </w:r>
      <w:r w:rsidR="00742964">
        <w:t>HELPDESK EMAIL REQUEST</w:t>
      </w:r>
      <w:r w:rsidR="00D61954">
        <w:t xml:space="preserve"> </w:t>
      </w:r>
      <w:r w:rsidR="00C21A0F">
        <w:t>mail</w:t>
      </w:r>
      <w:r w:rsidR="00717868" w:rsidRPr="00D61954">
        <w:t>to</w:t>
      </w:r>
      <w:r w:rsidR="00C21A0F">
        <w:t>:</w:t>
      </w:r>
      <w:r w:rsidR="00717868">
        <w:t xml:space="preserve"> </w:t>
      </w:r>
      <w:hyperlink r:id="rId11" w:history="1">
        <w:r w:rsidR="00D61954" w:rsidRPr="00AB7CCD">
          <w:rPr>
            <w:rStyle w:val="Hyperlink"/>
          </w:rPr>
          <w:t>Helpdesk@infonetica.net</w:t>
        </w:r>
      </w:hyperlink>
      <w:r w:rsidR="00717868">
        <w:rPr>
          <w:rStyle w:val="Hyperlink"/>
        </w:rPr>
        <w:t xml:space="preserve"> </w:t>
      </w:r>
      <w:r w:rsidR="00717868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C78F3" w14:paraId="49C8F31E" w14:textId="77777777" w:rsidTr="000A17FF">
        <w:tc>
          <w:tcPr>
            <w:tcW w:w="4621" w:type="dxa"/>
          </w:tcPr>
          <w:p w14:paraId="2C4F72A4" w14:textId="77777777" w:rsidR="002C78F3" w:rsidRDefault="002C78F3" w:rsidP="000A17FF">
            <w:pPr>
              <w:rPr>
                <w:b/>
              </w:rPr>
            </w:pPr>
          </w:p>
          <w:p w14:paraId="7EEDC834" w14:textId="77777777" w:rsidR="002C78F3" w:rsidRDefault="002C78F3" w:rsidP="000A17FF">
            <w:pPr>
              <w:rPr>
                <w:b/>
              </w:rPr>
            </w:pPr>
            <w:r>
              <w:rPr>
                <w:b/>
              </w:rPr>
              <w:t>Your full name</w:t>
            </w:r>
          </w:p>
          <w:p w14:paraId="03266FCD" w14:textId="77777777" w:rsidR="002C78F3" w:rsidRDefault="002C78F3" w:rsidP="000A17FF">
            <w:pPr>
              <w:rPr>
                <w:b/>
              </w:rPr>
            </w:pPr>
          </w:p>
        </w:tc>
        <w:tc>
          <w:tcPr>
            <w:tcW w:w="4621" w:type="dxa"/>
          </w:tcPr>
          <w:p w14:paraId="749BB727" w14:textId="77777777" w:rsidR="002C78F3" w:rsidRDefault="002C78F3" w:rsidP="000A17FF"/>
          <w:sdt>
            <w:sdtPr>
              <w:id w:val="-785277042"/>
              <w:placeholder>
                <w:docPart w:val="F0344ACD911840A2A3DDFD93936B50CA"/>
              </w:placeholder>
              <w:showingPlcHdr/>
              <w:text/>
            </w:sdtPr>
            <w:sdtEndPr/>
            <w:sdtContent>
              <w:p w14:paraId="14CE4F68" w14:textId="77777777" w:rsidR="002C78F3" w:rsidRDefault="002C78F3" w:rsidP="000A17FF">
                <w:r w:rsidRPr="000E5C2F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E40B2A" w14:paraId="2BCFB7D9" w14:textId="77777777" w:rsidTr="006318FA">
        <w:tc>
          <w:tcPr>
            <w:tcW w:w="4621" w:type="dxa"/>
          </w:tcPr>
          <w:p w14:paraId="3D23916D" w14:textId="77777777" w:rsidR="00E40B2A" w:rsidRDefault="00E40B2A" w:rsidP="006318FA">
            <w:pPr>
              <w:rPr>
                <w:b/>
              </w:rPr>
            </w:pPr>
          </w:p>
          <w:p w14:paraId="188EE009" w14:textId="77777777" w:rsidR="00E40B2A" w:rsidRDefault="00E40B2A" w:rsidP="006318FA">
            <w:pPr>
              <w:rPr>
                <w:b/>
              </w:rPr>
            </w:pPr>
            <w:r>
              <w:rPr>
                <w:b/>
              </w:rPr>
              <w:t>Your email address</w:t>
            </w:r>
          </w:p>
          <w:p w14:paraId="3C358027" w14:textId="77777777" w:rsidR="00E40B2A" w:rsidRDefault="00E40B2A" w:rsidP="006318FA">
            <w:pPr>
              <w:rPr>
                <w:b/>
              </w:rPr>
            </w:pPr>
          </w:p>
        </w:tc>
        <w:tc>
          <w:tcPr>
            <w:tcW w:w="4621" w:type="dxa"/>
          </w:tcPr>
          <w:p w14:paraId="6B822B90" w14:textId="77777777" w:rsidR="00E40B2A" w:rsidRDefault="00E40B2A" w:rsidP="006318FA"/>
          <w:sdt>
            <w:sdtPr>
              <w:id w:val="-524486338"/>
              <w:placeholder>
                <w:docPart w:val="658F8F26EC994FF98E9D96BF4ACA2897"/>
              </w:placeholder>
              <w:showingPlcHdr/>
              <w:text/>
            </w:sdtPr>
            <w:sdtEndPr/>
            <w:sdtContent>
              <w:p w14:paraId="7BCE1384" w14:textId="77777777" w:rsidR="00E40B2A" w:rsidRDefault="00E40B2A" w:rsidP="006318FA">
                <w:r w:rsidRPr="000E5C2F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2C78F3" w14:paraId="0D4761DF" w14:textId="77777777" w:rsidTr="000A17FF">
        <w:tc>
          <w:tcPr>
            <w:tcW w:w="4621" w:type="dxa"/>
          </w:tcPr>
          <w:p w14:paraId="5ACCD446" w14:textId="77777777" w:rsidR="002C78F3" w:rsidRDefault="002C78F3" w:rsidP="000A17FF">
            <w:pPr>
              <w:rPr>
                <w:b/>
              </w:rPr>
            </w:pPr>
          </w:p>
          <w:p w14:paraId="7EF87677" w14:textId="77777777" w:rsidR="002C78F3" w:rsidRDefault="002C78F3" w:rsidP="000A17FF">
            <w:pPr>
              <w:rPr>
                <w:b/>
              </w:rPr>
            </w:pPr>
            <w:r>
              <w:rPr>
                <w:b/>
              </w:rPr>
              <w:t>Your contact number (including area code)</w:t>
            </w:r>
          </w:p>
          <w:p w14:paraId="1CE5A8CC" w14:textId="77777777" w:rsidR="002C78F3" w:rsidRDefault="002C78F3" w:rsidP="000A17FF">
            <w:pPr>
              <w:rPr>
                <w:b/>
              </w:rPr>
            </w:pPr>
          </w:p>
        </w:tc>
        <w:tc>
          <w:tcPr>
            <w:tcW w:w="4621" w:type="dxa"/>
          </w:tcPr>
          <w:p w14:paraId="31894D70" w14:textId="77777777" w:rsidR="002C78F3" w:rsidRDefault="002C78F3" w:rsidP="000A17FF"/>
          <w:sdt>
            <w:sdtPr>
              <w:id w:val="1529757126"/>
              <w:placeholder>
                <w:docPart w:val="F0344ACD911840A2A3DDFD93936B50CA"/>
              </w:placeholder>
              <w:showingPlcHdr/>
              <w:text/>
            </w:sdtPr>
            <w:sdtEndPr/>
            <w:sdtContent>
              <w:p w14:paraId="7B6C856B" w14:textId="77777777" w:rsidR="002C78F3" w:rsidRDefault="002C78F3" w:rsidP="000A17FF">
                <w:r w:rsidRPr="000E5C2F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0A17FF" w14:paraId="038C4DFF" w14:textId="77777777" w:rsidTr="000A17FF">
        <w:tc>
          <w:tcPr>
            <w:tcW w:w="4621" w:type="dxa"/>
          </w:tcPr>
          <w:p w14:paraId="06824F34" w14:textId="77777777" w:rsidR="000A17FF" w:rsidRDefault="000A17FF" w:rsidP="000A17FF">
            <w:pPr>
              <w:rPr>
                <w:b/>
              </w:rPr>
            </w:pPr>
          </w:p>
          <w:p w14:paraId="5025314A" w14:textId="77777777" w:rsidR="000A17FF" w:rsidRDefault="002C78F3" w:rsidP="000A17FF">
            <w:pPr>
              <w:rPr>
                <w:b/>
              </w:rPr>
            </w:pPr>
            <w:r>
              <w:rPr>
                <w:b/>
              </w:rPr>
              <w:t xml:space="preserve">The URL </w:t>
            </w:r>
            <w:r w:rsidR="000A17FF">
              <w:rPr>
                <w:b/>
              </w:rPr>
              <w:t>this issue relate</w:t>
            </w:r>
            <w:r>
              <w:rPr>
                <w:b/>
              </w:rPr>
              <w:t>s</w:t>
            </w:r>
            <w:r w:rsidR="000A17FF">
              <w:rPr>
                <w:b/>
              </w:rPr>
              <w:t xml:space="preserve"> to? </w:t>
            </w:r>
          </w:p>
          <w:p w14:paraId="3DE0D4F3" w14:textId="77777777" w:rsidR="000A17FF" w:rsidRDefault="000A17FF" w:rsidP="00B0729B"/>
        </w:tc>
        <w:tc>
          <w:tcPr>
            <w:tcW w:w="4621" w:type="dxa"/>
          </w:tcPr>
          <w:p w14:paraId="75564BC9" w14:textId="77777777" w:rsidR="000A17FF" w:rsidRDefault="000A17FF" w:rsidP="000A17FF"/>
          <w:p w14:paraId="0AA6523D" w14:textId="77777777" w:rsidR="000A17FF" w:rsidRDefault="00AD770C" w:rsidP="000A17FF">
            <w:sdt>
              <w:sdtPr>
                <w:id w:val="-1216731117"/>
                <w:placeholder>
                  <w:docPart w:val="3B3204E1BE3546C7A5DFC89B44BF61E6"/>
                </w:placeholder>
                <w:showingPlcHdr/>
                <w:comboBox>
                  <w:listItem w:value="Choose an item."/>
                  <w:listItem w:displayText="https://au.forms.ethicalreviewmanager.com" w:value="https://au.forms.ethicalreviewmanager.com"/>
                  <w:listItem w:displayText="https://qld.review.ethicalreviewmanager.com" w:value="https://qld.review.ethicalreviewmanager.com"/>
                  <w:listItem w:displayText="https://mater.review.ethicalreviewmanager.com" w:value="https://mater.review.ethicalreviewmanager.com"/>
                  <w:listItem w:displayText="https://vic.review.ethicalreviewmanager.com" w:value="https://vic.review.ethicalreviewmanager.com"/>
                  <w:listItem w:displayText="https://au.ethicsform.org" w:value="https://au.ethicsform.org"/>
                </w:comboBox>
              </w:sdtPr>
              <w:sdtEndPr/>
              <w:sdtContent>
                <w:r w:rsidR="000A17FF" w:rsidRPr="000E5C2F">
                  <w:rPr>
                    <w:rStyle w:val="PlaceholderText"/>
                  </w:rPr>
                  <w:t>Choose an item.</w:t>
                </w:r>
              </w:sdtContent>
            </w:sdt>
          </w:p>
          <w:p w14:paraId="29AD9726" w14:textId="77777777" w:rsidR="000A17FF" w:rsidRDefault="000A17FF" w:rsidP="00B0729B"/>
        </w:tc>
      </w:tr>
      <w:tr w:rsidR="000A17FF" w14:paraId="39FD2B8B" w14:textId="77777777" w:rsidTr="000A17FF">
        <w:tc>
          <w:tcPr>
            <w:tcW w:w="4621" w:type="dxa"/>
          </w:tcPr>
          <w:p w14:paraId="3898E42A" w14:textId="77777777" w:rsidR="002C78F3" w:rsidRPr="002C78F3" w:rsidRDefault="002C78F3" w:rsidP="00B0729B">
            <w:pPr>
              <w:rPr>
                <w:b/>
              </w:rPr>
            </w:pPr>
          </w:p>
          <w:p w14:paraId="5C75DF65" w14:textId="77777777" w:rsidR="000A17FF" w:rsidRPr="002C78F3" w:rsidRDefault="00F02F7A" w:rsidP="00B0729B">
            <w:pPr>
              <w:rPr>
                <w:b/>
              </w:rPr>
            </w:pPr>
            <w:r>
              <w:rPr>
                <w:b/>
              </w:rPr>
              <w:t>The title of the project</w:t>
            </w:r>
          </w:p>
          <w:p w14:paraId="3108121D" w14:textId="77777777" w:rsidR="002C78F3" w:rsidRDefault="002C78F3" w:rsidP="00B0729B"/>
        </w:tc>
        <w:tc>
          <w:tcPr>
            <w:tcW w:w="4621" w:type="dxa"/>
          </w:tcPr>
          <w:p w14:paraId="1DABB602" w14:textId="77777777" w:rsidR="002C78F3" w:rsidRDefault="002C78F3" w:rsidP="00B0729B"/>
          <w:p w14:paraId="5F722B8A" w14:textId="77777777" w:rsidR="000A17FF" w:rsidRPr="002C78F3" w:rsidRDefault="00AD770C" w:rsidP="002C78F3">
            <w:pPr>
              <w:tabs>
                <w:tab w:val="left" w:pos="3195"/>
              </w:tabs>
            </w:pPr>
            <w:sdt>
              <w:sdtPr>
                <w:id w:val="-223211975"/>
                <w:placeholder>
                  <w:docPart w:val="875659036327415FB93D76A23C37FD5C"/>
                </w:placeholder>
                <w:showingPlcHdr/>
                <w:text/>
              </w:sdtPr>
              <w:sdtEndPr/>
              <w:sdtContent>
                <w:r w:rsidR="002C78F3" w:rsidRPr="000E5C2F">
                  <w:rPr>
                    <w:rStyle w:val="PlaceholderText"/>
                  </w:rPr>
                  <w:t>Click here to enter text.</w:t>
                </w:r>
              </w:sdtContent>
            </w:sdt>
            <w:r w:rsidR="002C78F3">
              <w:tab/>
            </w:r>
          </w:p>
        </w:tc>
      </w:tr>
      <w:tr w:rsidR="00F02F7A" w14:paraId="72CB59DF" w14:textId="77777777" w:rsidTr="006318FA">
        <w:tc>
          <w:tcPr>
            <w:tcW w:w="4621" w:type="dxa"/>
          </w:tcPr>
          <w:p w14:paraId="407C483E" w14:textId="77777777" w:rsidR="00F02F7A" w:rsidRPr="002C78F3" w:rsidRDefault="00F02F7A" w:rsidP="006318FA">
            <w:pPr>
              <w:rPr>
                <w:b/>
              </w:rPr>
            </w:pPr>
          </w:p>
          <w:p w14:paraId="7AEC36B4" w14:textId="77777777" w:rsidR="00F02F7A" w:rsidRPr="002C78F3" w:rsidRDefault="00F02F7A" w:rsidP="006318FA">
            <w:pPr>
              <w:rPr>
                <w:b/>
              </w:rPr>
            </w:pPr>
            <w:r>
              <w:rPr>
                <w:b/>
              </w:rPr>
              <w:t xml:space="preserve">The </w:t>
            </w:r>
            <w:r w:rsidRPr="002C78F3">
              <w:rPr>
                <w:b/>
              </w:rPr>
              <w:t>project ID/reference number</w:t>
            </w:r>
            <w:r>
              <w:rPr>
                <w:b/>
              </w:rPr>
              <w:t xml:space="preserve"> </w:t>
            </w:r>
          </w:p>
          <w:p w14:paraId="52FBA2D5" w14:textId="77777777" w:rsidR="00F02F7A" w:rsidRDefault="00F02F7A" w:rsidP="006318FA"/>
        </w:tc>
        <w:tc>
          <w:tcPr>
            <w:tcW w:w="4621" w:type="dxa"/>
          </w:tcPr>
          <w:p w14:paraId="1AA2A092" w14:textId="77777777" w:rsidR="00F02F7A" w:rsidRDefault="00F02F7A" w:rsidP="006318FA"/>
          <w:p w14:paraId="6BF6B6AF" w14:textId="77777777" w:rsidR="00F02F7A" w:rsidRPr="002C78F3" w:rsidRDefault="00AD770C" w:rsidP="006318FA">
            <w:pPr>
              <w:tabs>
                <w:tab w:val="left" w:pos="3195"/>
              </w:tabs>
            </w:pPr>
            <w:sdt>
              <w:sdtPr>
                <w:id w:val="1371265525"/>
                <w:placeholder>
                  <w:docPart w:val="326CE4F0893A470E98881425A6AD3D61"/>
                </w:placeholder>
                <w:showingPlcHdr/>
                <w:text/>
              </w:sdtPr>
              <w:sdtEndPr/>
              <w:sdtContent>
                <w:r w:rsidR="00F02F7A" w:rsidRPr="000E5C2F">
                  <w:rPr>
                    <w:rStyle w:val="PlaceholderText"/>
                  </w:rPr>
                  <w:t>Click here to enter text.</w:t>
                </w:r>
              </w:sdtContent>
            </w:sdt>
            <w:r w:rsidR="00F02F7A">
              <w:tab/>
            </w:r>
          </w:p>
        </w:tc>
      </w:tr>
      <w:tr w:rsidR="00F02F7A" w14:paraId="0FFBB97C" w14:textId="77777777" w:rsidTr="006318FA">
        <w:tc>
          <w:tcPr>
            <w:tcW w:w="4621" w:type="dxa"/>
          </w:tcPr>
          <w:p w14:paraId="7E43BB6A" w14:textId="77777777" w:rsidR="00F02F7A" w:rsidRPr="002C78F3" w:rsidRDefault="00F02F7A" w:rsidP="006318FA">
            <w:pPr>
              <w:rPr>
                <w:b/>
              </w:rPr>
            </w:pPr>
          </w:p>
          <w:p w14:paraId="0779D802" w14:textId="688538A6" w:rsidR="00F02F7A" w:rsidRPr="002C78F3" w:rsidRDefault="00BB0746" w:rsidP="006318FA">
            <w:pPr>
              <w:rPr>
                <w:b/>
              </w:rPr>
            </w:pPr>
            <w:r>
              <w:rPr>
                <w:b/>
              </w:rPr>
              <w:t>HDEC/SCOTT</w:t>
            </w:r>
            <w:r w:rsidR="00F02F7A">
              <w:rPr>
                <w:b/>
              </w:rPr>
              <w:t xml:space="preserve"> </w:t>
            </w:r>
            <w:r w:rsidR="00717868">
              <w:rPr>
                <w:b/>
              </w:rPr>
              <w:t>reviewing this submission</w:t>
            </w:r>
          </w:p>
          <w:p w14:paraId="68607A00" w14:textId="77777777" w:rsidR="00F02F7A" w:rsidRDefault="00F02F7A" w:rsidP="006318FA"/>
        </w:tc>
        <w:tc>
          <w:tcPr>
            <w:tcW w:w="4621" w:type="dxa"/>
          </w:tcPr>
          <w:p w14:paraId="58353175" w14:textId="77777777" w:rsidR="00F02F7A" w:rsidRDefault="00F02F7A" w:rsidP="006318FA"/>
          <w:p w14:paraId="0BB73F15" w14:textId="77777777" w:rsidR="00F02F7A" w:rsidRPr="002C78F3" w:rsidRDefault="00AD770C" w:rsidP="006318FA">
            <w:pPr>
              <w:tabs>
                <w:tab w:val="left" w:pos="3195"/>
              </w:tabs>
            </w:pPr>
            <w:sdt>
              <w:sdtPr>
                <w:id w:val="1397397561"/>
                <w:placeholder>
                  <w:docPart w:val="E8174A254AB44669AC555AA9EF12850D"/>
                </w:placeholder>
                <w:showingPlcHdr/>
                <w:text/>
              </w:sdtPr>
              <w:sdtEndPr/>
              <w:sdtContent>
                <w:r w:rsidR="00F02F7A" w:rsidRPr="000E5C2F">
                  <w:rPr>
                    <w:rStyle w:val="PlaceholderText"/>
                  </w:rPr>
                  <w:t>Click here to enter text.</w:t>
                </w:r>
              </w:sdtContent>
            </w:sdt>
            <w:r w:rsidR="00F02F7A">
              <w:tab/>
            </w:r>
          </w:p>
        </w:tc>
      </w:tr>
      <w:tr w:rsidR="00F02F7A" w14:paraId="2E6F117A" w14:textId="77777777" w:rsidTr="006318FA">
        <w:tc>
          <w:tcPr>
            <w:tcW w:w="4621" w:type="dxa"/>
          </w:tcPr>
          <w:p w14:paraId="47078E02" w14:textId="77777777" w:rsidR="00F02F7A" w:rsidRDefault="00F02F7A" w:rsidP="006318FA"/>
          <w:p w14:paraId="07DFB2E7" w14:textId="4C8DB34D" w:rsidR="00F02F7A" w:rsidRDefault="00F02F7A" w:rsidP="006318FA">
            <w:pPr>
              <w:rPr>
                <w:b/>
              </w:rPr>
            </w:pPr>
            <w:r w:rsidRPr="002C78F3">
              <w:rPr>
                <w:b/>
              </w:rPr>
              <w:t xml:space="preserve">The form </w:t>
            </w:r>
            <w:proofErr w:type="gramStart"/>
            <w:r w:rsidRPr="002C78F3">
              <w:rPr>
                <w:b/>
              </w:rPr>
              <w:t>type</w:t>
            </w:r>
            <w:proofErr w:type="gramEnd"/>
            <w:r w:rsidRPr="002C78F3">
              <w:rPr>
                <w:b/>
              </w:rPr>
              <w:t xml:space="preserve"> this issue is related to (</w:t>
            </w:r>
            <w:proofErr w:type="spellStart"/>
            <w:r w:rsidRPr="002C78F3">
              <w:rPr>
                <w:b/>
              </w:rPr>
              <w:t>eg</w:t>
            </w:r>
            <w:proofErr w:type="spellEnd"/>
            <w:r w:rsidRPr="002C78F3">
              <w:rPr>
                <w:b/>
              </w:rPr>
              <w:t xml:space="preserve"> </w:t>
            </w:r>
            <w:r w:rsidR="00BB0746">
              <w:rPr>
                <w:b/>
              </w:rPr>
              <w:t>HDEC</w:t>
            </w:r>
            <w:r w:rsidRPr="002C78F3">
              <w:rPr>
                <w:b/>
              </w:rPr>
              <w:t xml:space="preserve">, </w:t>
            </w:r>
            <w:r w:rsidR="00BB0746">
              <w:rPr>
                <w:b/>
              </w:rPr>
              <w:t xml:space="preserve">SCOTT, POST APPROVAL </w:t>
            </w:r>
            <w:r w:rsidR="00FE7499">
              <w:rPr>
                <w:b/>
              </w:rPr>
              <w:t>FORM</w:t>
            </w:r>
            <w:r>
              <w:rPr>
                <w:b/>
              </w:rPr>
              <w:t>)</w:t>
            </w:r>
          </w:p>
          <w:p w14:paraId="2BDF0908" w14:textId="77777777" w:rsidR="00F02F7A" w:rsidRPr="002C78F3" w:rsidRDefault="00F02F7A" w:rsidP="006318FA">
            <w:pPr>
              <w:rPr>
                <w:b/>
              </w:rPr>
            </w:pPr>
          </w:p>
        </w:tc>
        <w:tc>
          <w:tcPr>
            <w:tcW w:w="4621" w:type="dxa"/>
          </w:tcPr>
          <w:p w14:paraId="266A4BD4" w14:textId="77777777" w:rsidR="00F02F7A" w:rsidRDefault="00F02F7A" w:rsidP="006318FA"/>
          <w:p w14:paraId="56EBC846" w14:textId="77777777" w:rsidR="00F02F7A" w:rsidRDefault="00AD770C" w:rsidP="006318FA">
            <w:sdt>
              <w:sdtPr>
                <w:id w:val="-1310936125"/>
                <w:placeholder>
                  <w:docPart w:val="749422595C5D43AE8B316042D71BF2FD"/>
                </w:placeholder>
                <w:showingPlcHdr/>
                <w:text/>
              </w:sdtPr>
              <w:sdtEndPr/>
              <w:sdtContent>
                <w:r w:rsidR="00F02F7A" w:rsidRPr="000E5C2F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14:paraId="75FE4C4F" w14:textId="77777777" w:rsidR="00713F69" w:rsidRDefault="00713F69" w:rsidP="0071786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3E86F3B5" w14:textId="77777777" w:rsidR="008F1C64" w:rsidRDefault="008F1C64" w:rsidP="008F1C64">
      <w:pPr>
        <w:spacing w:line="254" w:lineRule="auto"/>
        <w:rPr>
          <w:color w:val="000000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Short message describing the issue. </w:t>
      </w:r>
      <w:r>
        <w:rPr>
          <w:color w:val="000000"/>
        </w:rPr>
        <w:t>Please include – </w:t>
      </w:r>
    </w:p>
    <w:p w14:paraId="5A403ABF" w14:textId="77777777" w:rsidR="008F1C64" w:rsidRDefault="008F1C64" w:rsidP="008F1C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full page screen shots  </w:t>
      </w:r>
    </w:p>
    <w:p w14:paraId="6D1AA2FA" w14:textId="6FC50506" w:rsidR="008F1C64" w:rsidRDefault="008F1C64" w:rsidP="008F1C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copy/paste the URL from the address bar of your browser </w:t>
      </w:r>
      <w:proofErr w:type="gramStart"/>
      <w:r>
        <w:rPr>
          <w:rFonts w:eastAsia="Times New Roman"/>
          <w:color w:val="000000"/>
        </w:rPr>
        <w:t>e.g.</w:t>
      </w:r>
      <w:proofErr w:type="gramEnd"/>
      <w:r>
        <w:rPr>
          <w:rFonts w:eastAsia="Times New Roman"/>
          <w:color w:val="000000"/>
        </w:rPr>
        <w:t xml:space="preserve"> </w:t>
      </w:r>
      <w:r w:rsidRPr="008F1C64">
        <w:rPr>
          <w:rFonts w:eastAsia="Times New Roman"/>
          <w:color w:val="000000"/>
        </w:rPr>
        <w:t>https://nz.forms.ethicalreviewmanager.com/Project/Index/234207</w:t>
      </w:r>
      <w:r>
        <w:rPr>
          <w:rFonts w:eastAsia="Times New Roman"/>
          <w:color w:val="000000"/>
        </w:rPr>
        <w:t> </w:t>
      </w:r>
    </w:p>
    <w:p w14:paraId="31EB38BF" w14:textId="03F05F72" w:rsidR="008F1C64" w:rsidRDefault="008F1C64" w:rsidP="008F1C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email address that you used to login into the system </w:t>
      </w:r>
      <w:proofErr w:type="gramStart"/>
      <w:r>
        <w:rPr>
          <w:rFonts w:eastAsia="Times New Roman"/>
          <w:color w:val="000000"/>
        </w:rPr>
        <w:t>e.g.</w:t>
      </w:r>
      <w:proofErr w:type="gramEnd"/>
      <w:r>
        <w:rPr>
          <w:rFonts w:eastAsia="Times New Roman"/>
          <w:color w:val="000000"/>
        </w:rPr>
        <w:t xml:space="preserve"> Mr Test Applicant (</w:t>
      </w:r>
      <w:r w:rsidRPr="008F1C64">
        <w:rPr>
          <w:rFonts w:eastAsia="Times New Roman"/>
          <w:color w:val="000000"/>
        </w:rPr>
        <w:t>applicant@test.net</w:t>
      </w:r>
      <w:r>
        <w:rPr>
          <w:rFonts w:eastAsia="Times New Roman"/>
          <w:color w:val="000000"/>
        </w:rPr>
        <w:t>) </w:t>
      </w:r>
    </w:p>
    <w:p w14:paraId="42C773E1" w14:textId="7998AE4C" w:rsidR="008F1C64" w:rsidRPr="008F1C64" w:rsidRDefault="008F1C64" w:rsidP="00EC0D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color w:val="000000"/>
        </w:rPr>
      </w:pPr>
      <w:r w:rsidRPr="008F1C64">
        <w:rPr>
          <w:rFonts w:eastAsia="Times New Roman"/>
          <w:color w:val="000000"/>
          <w:shd w:val="clear" w:color="auto" w:fill="FFFFFF"/>
        </w:rPr>
        <w:t>Identifying details of your project and details of the issue you are experiencing</w:t>
      </w:r>
    </w:p>
    <w:p w14:paraId="78B568E9" w14:textId="77777777" w:rsidR="008F1C64" w:rsidRDefault="008F1C64" w:rsidP="008F1C64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Verdana" w:hAnsi="Verdana" w:cs="Arial"/>
          <w:color w:val="000000"/>
          <w:sz w:val="18"/>
          <w:szCs w:val="18"/>
          <w:bdr w:val="none" w:sz="0" w:space="0" w:color="auto" w:frame="1"/>
        </w:rPr>
        <w:t xml:space="preserve">If you wish us to locate the owner of a </w:t>
      </w:r>
      <w:proofErr w:type="gramStart"/>
      <w:r>
        <w:rPr>
          <w:rFonts w:ascii="Verdana" w:hAnsi="Verdana" w:cs="Arial"/>
          <w:color w:val="000000"/>
          <w:sz w:val="18"/>
          <w:szCs w:val="18"/>
          <w:bdr w:val="none" w:sz="0" w:space="0" w:color="auto" w:frame="1"/>
        </w:rPr>
        <w:t>study</w:t>
      </w:r>
      <w:proofErr w:type="gramEnd"/>
      <w:r>
        <w:rPr>
          <w:rFonts w:ascii="Verdana" w:hAnsi="Verdana" w:cs="Arial"/>
          <w:color w:val="000000"/>
          <w:sz w:val="18"/>
          <w:szCs w:val="18"/>
          <w:bdr w:val="none" w:sz="0" w:space="0" w:color="auto" w:frame="1"/>
        </w:rPr>
        <w:t xml:space="preserve"> please provide</w:t>
      </w:r>
    </w:p>
    <w:p w14:paraId="62869B3E" w14:textId="77777777" w:rsidR="008F1C64" w:rsidRDefault="008F1C64" w:rsidP="008F1C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1"/>
          <w:szCs w:val="21"/>
        </w:rPr>
      </w:pPr>
      <w:r>
        <w:rPr>
          <w:rFonts w:ascii="Verdana" w:eastAsia="Times New Roman" w:hAnsi="Verdana" w:cs="Arial"/>
          <w:color w:val="000000"/>
          <w:sz w:val="18"/>
          <w:szCs w:val="18"/>
          <w:bdr w:val="none" w:sz="0" w:space="0" w:color="auto" w:frame="1"/>
        </w:rPr>
        <w:t>Project Title</w:t>
      </w:r>
    </w:p>
    <w:p w14:paraId="60FE893D" w14:textId="77777777" w:rsidR="008F1C64" w:rsidRDefault="008F1C64" w:rsidP="008F1C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1"/>
          <w:szCs w:val="21"/>
        </w:rPr>
      </w:pPr>
      <w:r>
        <w:rPr>
          <w:rFonts w:ascii="Verdana" w:eastAsia="Times New Roman" w:hAnsi="Verdana" w:cs="Arial"/>
          <w:color w:val="000000"/>
          <w:sz w:val="18"/>
          <w:szCs w:val="18"/>
          <w:bdr w:val="none" w:sz="0" w:space="0" w:color="auto" w:frame="1"/>
        </w:rPr>
        <w:t>HDEC/SCOTT reference number</w:t>
      </w:r>
    </w:p>
    <w:p w14:paraId="1FE3E2B2" w14:textId="77777777" w:rsidR="008F1C64" w:rsidRDefault="008F1C64" w:rsidP="008F1C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1"/>
          <w:szCs w:val="21"/>
        </w:rPr>
      </w:pPr>
      <w:r>
        <w:rPr>
          <w:rFonts w:ascii="Verdana" w:eastAsia="Times New Roman" w:hAnsi="Verdana" w:cs="Arial"/>
          <w:color w:val="000000"/>
          <w:sz w:val="18"/>
          <w:szCs w:val="18"/>
          <w:bdr w:val="none" w:sz="0" w:space="0" w:color="auto" w:frame="1"/>
        </w:rPr>
        <w:t>Submission code</w:t>
      </w:r>
    </w:p>
    <w:p w14:paraId="539D6B97" w14:textId="77777777" w:rsidR="000E30CD" w:rsidRDefault="00AD770C" w:rsidP="00B0729B">
      <w:sdt>
        <w:sdtPr>
          <w:id w:val="1325701154"/>
          <w:placeholder>
            <w:docPart w:val="4E4F236CDC6C45119D7FCA59F91BBAAA"/>
          </w:placeholder>
          <w:showingPlcHdr/>
          <w:text/>
        </w:sdtPr>
        <w:sdtEndPr/>
        <w:sdtContent>
          <w:r w:rsidR="00717868" w:rsidRPr="000E5C2F">
            <w:rPr>
              <w:rStyle w:val="PlaceholderText"/>
            </w:rPr>
            <w:t>Click here to enter text.</w:t>
          </w:r>
        </w:sdtContent>
      </w:sdt>
    </w:p>
    <w:p w14:paraId="59356D40" w14:textId="77777777" w:rsidR="000E30CD" w:rsidRDefault="000E30CD" w:rsidP="00B0729B"/>
    <w:p w14:paraId="71AD1194" w14:textId="77777777" w:rsidR="00060E49" w:rsidRPr="00060E49" w:rsidRDefault="00060E49" w:rsidP="00060E49"/>
    <w:sectPr w:rsidR="00060E49" w:rsidRPr="00060E49" w:rsidSect="00C21A0F">
      <w:headerReference w:type="default" r:id="rId12"/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5C31" w14:textId="77777777" w:rsidR="00D5672C" w:rsidRDefault="00D5672C" w:rsidP="00F95E67">
      <w:pPr>
        <w:spacing w:after="0" w:line="240" w:lineRule="auto"/>
      </w:pPr>
      <w:r>
        <w:separator/>
      </w:r>
    </w:p>
  </w:endnote>
  <w:endnote w:type="continuationSeparator" w:id="0">
    <w:p w14:paraId="526429DA" w14:textId="77777777" w:rsidR="00D5672C" w:rsidRDefault="00D5672C" w:rsidP="00F95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0DCB0" w14:textId="77777777" w:rsidR="00D5672C" w:rsidRDefault="00D5672C" w:rsidP="00F95E67">
      <w:pPr>
        <w:spacing w:after="0" w:line="240" w:lineRule="auto"/>
      </w:pPr>
      <w:r>
        <w:separator/>
      </w:r>
    </w:p>
  </w:footnote>
  <w:footnote w:type="continuationSeparator" w:id="0">
    <w:p w14:paraId="08A68C1E" w14:textId="77777777" w:rsidR="00D5672C" w:rsidRDefault="00D5672C" w:rsidP="00F95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1E0A" w14:textId="6018C171" w:rsidR="00F95E67" w:rsidRDefault="00C21A0F" w:rsidP="00C21A0F">
    <w:pPr>
      <w:pStyle w:val="Header"/>
      <w:jc w:val="right"/>
    </w:pPr>
    <w:r>
      <w:rPr>
        <w:noProof/>
      </w:rPr>
      <w:drawing>
        <wp:inline distT="0" distB="0" distL="0" distR="0" wp14:anchorId="30C1FA59" wp14:editId="4F12C1BF">
          <wp:extent cx="2137235" cy="519379"/>
          <wp:effectExtent l="0" t="0" r="0" b="0"/>
          <wp:docPr id="9" name="Picture 9" descr="A picture containing text, tableware, plate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tableware, plate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3417" cy="5233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24B62"/>
    <w:multiLevelType w:val="multilevel"/>
    <w:tmpl w:val="6340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893277"/>
    <w:multiLevelType w:val="hybridMultilevel"/>
    <w:tmpl w:val="74CE86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97B8C"/>
    <w:multiLevelType w:val="multilevel"/>
    <w:tmpl w:val="1FA2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A150D4"/>
    <w:multiLevelType w:val="multilevel"/>
    <w:tmpl w:val="570AA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9"/>
    <w:rsid w:val="000064A0"/>
    <w:rsid w:val="00060E49"/>
    <w:rsid w:val="000A17FF"/>
    <w:rsid w:val="000E30CD"/>
    <w:rsid w:val="000F6470"/>
    <w:rsid w:val="001474EB"/>
    <w:rsid w:val="002C78F3"/>
    <w:rsid w:val="002E0EB4"/>
    <w:rsid w:val="003B3311"/>
    <w:rsid w:val="00484E49"/>
    <w:rsid w:val="004D1E46"/>
    <w:rsid w:val="006F1413"/>
    <w:rsid w:val="00703E0A"/>
    <w:rsid w:val="00713F69"/>
    <w:rsid w:val="00717868"/>
    <w:rsid w:val="00742964"/>
    <w:rsid w:val="008F1C64"/>
    <w:rsid w:val="00B0729B"/>
    <w:rsid w:val="00B45815"/>
    <w:rsid w:val="00BA20C9"/>
    <w:rsid w:val="00BB0746"/>
    <w:rsid w:val="00C21A0F"/>
    <w:rsid w:val="00C26A41"/>
    <w:rsid w:val="00CF0031"/>
    <w:rsid w:val="00D5672C"/>
    <w:rsid w:val="00D61954"/>
    <w:rsid w:val="00D82FEB"/>
    <w:rsid w:val="00E40B2A"/>
    <w:rsid w:val="00F02F7A"/>
    <w:rsid w:val="00F95E67"/>
    <w:rsid w:val="00FE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2824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19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072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29B"/>
    <w:rPr>
      <w:rFonts w:asciiTheme="majorHAnsi" w:eastAsiaTheme="majorEastAsia" w:hAnsiTheme="majorHAnsi" w:cstheme="majorBidi"/>
      <w:spacing w:val="-10"/>
      <w:kern w:val="28"/>
      <w:sz w:val="56"/>
      <w:szCs w:val="56"/>
      <w:lang w:val="en-A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E4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E49"/>
    <w:rPr>
      <w:i/>
      <w:iCs/>
      <w:color w:val="4472C4" w:themeColor="accent1"/>
      <w:lang w:val="en-AU"/>
    </w:rPr>
  </w:style>
  <w:style w:type="character" w:styleId="Hyperlink">
    <w:name w:val="Hyperlink"/>
    <w:basedOn w:val="DefaultParagraphFont"/>
    <w:uiPriority w:val="99"/>
    <w:unhideWhenUsed/>
    <w:rsid w:val="00060E49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30C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95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E67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F95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E67"/>
    <w:rPr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964"/>
    <w:rPr>
      <w:rFonts w:ascii="Tahoma" w:hAnsi="Tahoma" w:cs="Tahoma"/>
      <w:sz w:val="16"/>
      <w:szCs w:val="16"/>
      <w:lang w:val="en-AU"/>
    </w:rPr>
  </w:style>
  <w:style w:type="character" w:styleId="PlaceholderText">
    <w:name w:val="Placeholder Text"/>
    <w:basedOn w:val="DefaultParagraphFont"/>
    <w:uiPriority w:val="99"/>
    <w:semiHidden/>
    <w:rsid w:val="00742964"/>
    <w:rPr>
      <w:color w:val="808080"/>
    </w:rPr>
  </w:style>
  <w:style w:type="table" w:styleId="TableGrid">
    <w:name w:val="Table Grid"/>
    <w:basedOn w:val="TableNormal"/>
    <w:uiPriority w:val="39"/>
    <w:rsid w:val="000A1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C78F3"/>
    <w:rPr>
      <w:b/>
      <w:bCs/>
    </w:rPr>
  </w:style>
  <w:style w:type="paragraph" w:styleId="ListParagraph">
    <w:name w:val="List Paragraph"/>
    <w:basedOn w:val="Normal"/>
    <w:uiPriority w:val="34"/>
    <w:qFormat/>
    <w:rsid w:val="00713F6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13F6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619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D619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F1C64"/>
    <w:pPr>
      <w:spacing w:after="0" w:line="240" w:lineRule="auto"/>
    </w:pPr>
    <w:rPr>
      <w:rFonts w:ascii="Calibri" w:hAnsi="Calibri" w:cs="Calibri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lpdesk@infonetica.ne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344ACD911840A2A3DDFD93936B5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9C80D-C588-4BE3-8021-2BC25CE1D71A}"/>
      </w:docPartPr>
      <w:docPartBody>
        <w:p w:rsidR="00E05C39" w:rsidRDefault="0025296A">
          <w:pPr>
            <w:pStyle w:val="F0344ACD911840A2A3DDFD93936B50CA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658F8F26EC994FF98E9D96BF4ACA2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B32A7-B2D5-4313-ACB6-5518AED92C33}"/>
      </w:docPartPr>
      <w:docPartBody>
        <w:p w:rsidR="00E05C39" w:rsidRDefault="0025296A">
          <w:pPr>
            <w:pStyle w:val="658F8F26EC994FF98E9D96BF4ACA2897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3B3204E1BE3546C7A5DFC89B44BF6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E36D4-D194-4BCE-8011-E3F6C412E5E4}"/>
      </w:docPartPr>
      <w:docPartBody>
        <w:p w:rsidR="00E05C39" w:rsidRDefault="0025296A">
          <w:pPr>
            <w:pStyle w:val="3B3204E1BE3546C7A5DFC89B44BF61E6"/>
          </w:pPr>
          <w:r w:rsidRPr="000E5C2F">
            <w:rPr>
              <w:rStyle w:val="PlaceholderText"/>
            </w:rPr>
            <w:t>Choose an item.</w:t>
          </w:r>
        </w:p>
      </w:docPartBody>
    </w:docPart>
    <w:docPart>
      <w:docPartPr>
        <w:name w:val="875659036327415FB93D76A23C37F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84D20-D2AC-459F-8564-EB320AABE421}"/>
      </w:docPartPr>
      <w:docPartBody>
        <w:p w:rsidR="00E05C39" w:rsidRDefault="0025296A">
          <w:pPr>
            <w:pStyle w:val="875659036327415FB93D76A23C37FD5C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326CE4F0893A470E98881425A6AD3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7E7A8-3D40-4858-87F5-802162BADDDF}"/>
      </w:docPartPr>
      <w:docPartBody>
        <w:p w:rsidR="00E05C39" w:rsidRDefault="0025296A">
          <w:pPr>
            <w:pStyle w:val="326CE4F0893A470E98881425A6AD3D61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E8174A254AB44669AC555AA9EF128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CDDBF-E56D-4B7C-8015-A4888575153B}"/>
      </w:docPartPr>
      <w:docPartBody>
        <w:p w:rsidR="00E05C39" w:rsidRDefault="0025296A">
          <w:pPr>
            <w:pStyle w:val="E8174A254AB44669AC555AA9EF12850D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749422595C5D43AE8B316042D71BF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F25B2-A974-492E-A001-AFD358087209}"/>
      </w:docPartPr>
      <w:docPartBody>
        <w:p w:rsidR="00E05C39" w:rsidRDefault="0025296A">
          <w:pPr>
            <w:pStyle w:val="749422595C5D43AE8B316042D71BF2FD"/>
          </w:pPr>
          <w:r w:rsidRPr="000E5C2F">
            <w:rPr>
              <w:rStyle w:val="PlaceholderText"/>
            </w:rPr>
            <w:t>Click here to enter text.</w:t>
          </w:r>
        </w:p>
      </w:docPartBody>
    </w:docPart>
    <w:docPart>
      <w:docPartPr>
        <w:name w:val="4E4F236CDC6C45119D7FCA59F91BB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BC88E-EF2F-45F8-8F6D-F853AAB3E971}"/>
      </w:docPartPr>
      <w:docPartBody>
        <w:p w:rsidR="00E05C39" w:rsidRDefault="0025296A">
          <w:pPr>
            <w:pStyle w:val="4E4F236CDC6C45119D7FCA59F91BBAAA"/>
          </w:pPr>
          <w:r w:rsidRPr="000E5C2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96A"/>
    <w:rsid w:val="0025296A"/>
    <w:rsid w:val="00A5782C"/>
    <w:rsid w:val="00E0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0344ACD911840A2A3DDFD93936B50CA">
    <w:name w:val="F0344ACD911840A2A3DDFD93936B50CA"/>
  </w:style>
  <w:style w:type="paragraph" w:customStyle="1" w:styleId="658F8F26EC994FF98E9D96BF4ACA2897">
    <w:name w:val="658F8F26EC994FF98E9D96BF4ACA2897"/>
  </w:style>
  <w:style w:type="paragraph" w:customStyle="1" w:styleId="3B3204E1BE3546C7A5DFC89B44BF61E6">
    <w:name w:val="3B3204E1BE3546C7A5DFC89B44BF61E6"/>
  </w:style>
  <w:style w:type="paragraph" w:customStyle="1" w:styleId="875659036327415FB93D76A23C37FD5C">
    <w:name w:val="875659036327415FB93D76A23C37FD5C"/>
  </w:style>
  <w:style w:type="paragraph" w:customStyle="1" w:styleId="326CE4F0893A470E98881425A6AD3D61">
    <w:name w:val="326CE4F0893A470E98881425A6AD3D61"/>
  </w:style>
  <w:style w:type="paragraph" w:customStyle="1" w:styleId="E8174A254AB44669AC555AA9EF12850D">
    <w:name w:val="E8174A254AB44669AC555AA9EF12850D"/>
  </w:style>
  <w:style w:type="paragraph" w:customStyle="1" w:styleId="749422595C5D43AE8B316042D71BF2FD">
    <w:name w:val="749422595C5D43AE8B316042D71BF2FD"/>
  </w:style>
  <w:style w:type="paragraph" w:customStyle="1" w:styleId="4E4F236CDC6C45119D7FCA59F91BBAAA">
    <w:name w:val="4E4F236CDC6C45119D7FCA59F91BBA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1488E7EDBEA4E91E8CE0572E2455E" ma:contentTypeVersion="13" ma:contentTypeDescription="Create a new document." ma:contentTypeScope="" ma:versionID="84c19906f01efddea73acd689ffeaccb">
  <xsd:schema xmlns:xsd="http://www.w3.org/2001/XMLSchema" xmlns:xs="http://www.w3.org/2001/XMLSchema" xmlns:p="http://schemas.microsoft.com/office/2006/metadata/properties" xmlns:ns2="f26a423e-f583-432e-99bc-35a203c6966c" xmlns:ns3="32626c5b-2451-4278-8099-50301f8f5696" targetNamespace="http://schemas.microsoft.com/office/2006/metadata/properties" ma:root="true" ma:fieldsID="9d4bbbeb476e06e766a26c1364959a59" ns2:_="" ns3:_="">
    <xsd:import namespace="f26a423e-f583-432e-99bc-35a203c6966c"/>
    <xsd:import namespace="32626c5b-2451-4278-8099-50301f8f56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a423e-f583-432e-99bc-35a203c696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626c5b-2451-4278-8099-50301f8f56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AF8D5-25CD-4402-9C49-EFBEF1F289A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26a423e-f583-432e-99bc-35a203c6966c"/>
    <ds:schemaRef ds:uri="http://purl.org/dc/elements/1.1/"/>
    <ds:schemaRef ds:uri="http://schemas.microsoft.com/office/2006/metadata/properties"/>
    <ds:schemaRef ds:uri="32626c5b-2451-4278-8099-50301f8f569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7D398DF-10B1-46E7-9E46-7E68413B9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a423e-f583-432e-99bc-35a203c6966c"/>
    <ds:schemaRef ds:uri="32626c5b-2451-4278-8099-50301f8f56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597904-7DCB-44EB-A8FC-00EC240821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81CEDBD-E0FC-4A8B-A3FD-5CD9305F50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ERM Email Request Form (1).dotx</Template>
  <TotalTime>0</TotalTime>
  <Pages>1</Pages>
  <Words>164</Words>
  <Characters>1012</Characters>
  <Application>Microsoft Office Word</Application>
  <DocSecurity>0</DocSecurity>
  <Lines>17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Belinda Seeto</dc:creator>
  <cp:lastModifiedBy>Belinda Seeto</cp:lastModifiedBy>
  <cp:revision>2</cp:revision>
  <cp:lastPrinted>2018-07-12T02:40:00Z</cp:lastPrinted>
  <dcterms:created xsi:type="dcterms:W3CDTF">2021-08-31T07:31:00Z</dcterms:created>
  <dcterms:modified xsi:type="dcterms:W3CDTF">2021-08-31T07:31:00Z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0x010100B2B1488E7EDBEA4E91E8CE0572E2455E</vt:lpwstr>
  </property>
</Properties>
</file>